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74756" w14:textId="77777777" w:rsidR="00DA29F5" w:rsidRPr="003A27D8" w:rsidRDefault="00DB5AD1" w:rsidP="003A27D8">
      <w:pPr>
        <w:tabs>
          <w:tab w:val="left" w:pos="2880"/>
        </w:tabs>
        <w:bidi/>
        <w:rPr>
          <w:rFonts w:ascii="Frutiger LT Arabic 55 Roman" w:hAnsi="Frutiger LT Arabic 55 Roman" w:cs="Frutiger LT Arabic 55 Roman"/>
        </w:rPr>
      </w:pPr>
      <w:bookmarkStart w:id="0" w:name="_GoBack"/>
      <w:bookmarkEnd w:id="0"/>
    </w:p>
    <w:sectPr w:rsidR="00DA29F5" w:rsidRPr="003A27D8" w:rsidSect="00C9759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16D746" w14:textId="77777777" w:rsidR="00DB5AD1" w:rsidRDefault="00DB5AD1" w:rsidP="00D75510">
      <w:r>
        <w:separator/>
      </w:r>
    </w:p>
  </w:endnote>
  <w:endnote w:type="continuationSeparator" w:id="0">
    <w:p w14:paraId="6FADB1B8" w14:textId="77777777" w:rsidR="00DB5AD1" w:rsidRDefault="00DB5AD1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Frutiger LT Arabic 55 Roman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CA6579B" w14:textId="77777777" w:rsidR="00D91CF8" w:rsidRDefault="00D91CF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993441D" w14:textId="77777777" w:rsidR="00B4355E" w:rsidRDefault="00B4355E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0A7CBD2" wp14:editId="0042FF99">
          <wp:simplePos x="0" y="0"/>
          <wp:positionH relativeFrom="column">
            <wp:posOffset>-972820</wp:posOffset>
          </wp:positionH>
          <wp:positionV relativeFrom="paragraph">
            <wp:posOffset>-448556</wp:posOffset>
          </wp:positionV>
          <wp:extent cx="7701280" cy="88201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28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30A1FE6" w14:textId="77777777" w:rsidR="00D91CF8" w:rsidRDefault="00D91CF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773510" w14:textId="77777777" w:rsidR="00DB5AD1" w:rsidRDefault="00DB5AD1" w:rsidP="00D75510">
      <w:r>
        <w:separator/>
      </w:r>
    </w:p>
  </w:footnote>
  <w:footnote w:type="continuationSeparator" w:id="0">
    <w:p w14:paraId="01C91816" w14:textId="77777777" w:rsidR="00DB5AD1" w:rsidRDefault="00DB5AD1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A9B9FD6" w14:textId="77777777" w:rsidR="00D75510" w:rsidRDefault="00D91CF8">
    <w:pPr>
      <w:pStyle w:val="Header"/>
    </w:pPr>
    <w:r>
      <w:rPr>
        <w:noProof/>
      </w:rPr>
      <w:pict w14:anchorId="0D5972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334pt;height:194.5pt;z-index:-251652096;mso-position-horizontal:center;mso-position-horizontal-relative:margin;mso-position-vertical:center;mso-position-vertical-relative:margin" o:allowincell="f">
          <v:imagedata r:id="rId1" o:title="/Users/hayaalfaraj/Desktop/رؤية-2030.png"/>
        </v:shape>
      </w:pict>
    </w:r>
    <w:r w:rsidR="00DB5AD1">
      <w:rPr>
        <w:noProof/>
      </w:rPr>
      <w:pict w14:anchorId="3B8ED5BD"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2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F8A548F" w14:textId="77777777" w:rsidR="00D75510" w:rsidRDefault="00D91CF8">
    <w:pPr>
      <w:pStyle w:val="Header"/>
    </w:pPr>
    <w:r>
      <w:rPr>
        <w:noProof/>
      </w:rPr>
      <w:pict w14:anchorId="71AA9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334pt;height:194.5pt;z-index:-251653120;mso-position-horizontal:center;mso-position-horizontal-relative:margin;mso-position-vertical:center;mso-position-vertical-relative:margin" o:allowincell="f">
          <v:imagedata r:id="rId1" o:title="/Users/hayaalfaraj/Desktop/رؤية-2030.png"/>
        </v:shape>
      </w:pict>
    </w:r>
    <w:r w:rsidR="00B4355E">
      <w:rPr>
        <w:noProof/>
      </w:rPr>
      <w:drawing>
        <wp:anchor distT="0" distB="0" distL="114300" distR="114300" simplePos="0" relativeHeight="251661312" behindDoc="0" locked="0" layoutInCell="1" allowOverlap="1" wp14:anchorId="37BB30E5" wp14:editId="234F9F87">
          <wp:simplePos x="0" y="0"/>
          <wp:positionH relativeFrom="column">
            <wp:posOffset>-975360</wp:posOffset>
          </wp:positionH>
          <wp:positionV relativeFrom="paragraph">
            <wp:posOffset>-674370</wp:posOffset>
          </wp:positionV>
          <wp:extent cx="7656195" cy="2259330"/>
          <wp:effectExtent l="0" t="0" r="0" b="127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225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613D423" w14:textId="77777777" w:rsidR="00D75510" w:rsidRDefault="00D91CF8">
    <w:pPr>
      <w:pStyle w:val="Header"/>
    </w:pPr>
    <w:r>
      <w:rPr>
        <w:noProof/>
      </w:rPr>
      <w:pict w14:anchorId="25544E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334pt;height:194.5pt;z-index:-251651072;mso-position-horizontal:center;mso-position-horizontal-relative:margin;mso-position-vertical:center;mso-position-vertical-relative:margin" o:allowincell="f">
          <v:imagedata r:id="rId1" o:title="/Users/hayaalfaraj/Desktop/رؤية-2030.png"/>
        </v:shape>
      </w:pict>
    </w:r>
    <w:r w:rsidR="00DB5AD1">
      <w:rPr>
        <w:noProof/>
      </w:rPr>
      <w:pict w14:anchorId="2E64925F"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2" o:title="1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59D"/>
    <w:rsid w:val="00091353"/>
    <w:rsid w:val="003A27D8"/>
    <w:rsid w:val="005B2040"/>
    <w:rsid w:val="009750A1"/>
    <w:rsid w:val="00A6559D"/>
    <w:rsid w:val="00B4355E"/>
    <w:rsid w:val="00C97590"/>
    <w:rsid w:val="00D75510"/>
    <w:rsid w:val="00D91CF8"/>
    <w:rsid w:val="00DB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12BC9C77"/>
  <w14:defaultImageDpi w14:val="32767"/>
  <w15:chartTrackingRefBased/>
  <w15:docId w15:val="{C2F8528B-26A9-4F0C-B1F4-0B4EF8522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5510"/>
  </w:style>
  <w:style w:type="paragraph" w:styleId="Footer">
    <w:name w:val="footer"/>
    <w:basedOn w:val="Normal"/>
    <w:link w:val="Foot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E:\الورق الرسمي .dotx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askar</dc:creator>
  <cp:keywords/>
  <dc:description/>
  <cp:lastModifiedBy>Daniah Saad Nasser Alhussain</cp:lastModifiedBy>
  <cp:revision>2</cp:revision>
  <cp:lastPrinted>2017-02-05T10:32:00Z</cp:lastPrinted>
  <dcterms:created xsi:type="dcterms:W3CDTF">2017-04-04T08:47:00Z</dcterms:created>
  <dcterms:modified xsi:type="dcterms:W3CDTF">2017-04-04T08:47:00Z</dcterms:modified>
</cp:coreProperties>
</file>